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9CE" w:rsidRPr="009322A9" w:rsidRDefault="007E29CE" w:rsidP="007E29CE">
      <w:pPr>
        <w:jc w:val="right"/>
        <w:rPr>
          <w:rFonts w:ascii="Times New Roman" w:hAnsi="Times New Roman" w:cs="Times New Roman"/>
          <w:b/>
        </w:rPr>
      </w:pPr>
      <w:r w:rsidRPr="009322A9">
        <w:rPr>
          <w:rFonts w:ascii="Times New Roman" w:hAnsi="Times New Roman" w:cs="Times New Roman"/>
          <w:b/>
        </w:rPr>
        <w:t xml:space="preserve">Załącznik nr </w:t>
      </w:r>
      <w:r w:rsidR="00840537">
        <w:rPr>
          <w:rFonts w:ascii="Times New Roman" w:hAnsi="Times New Roman" w:cs="Times New Roman"/>
          <w:b/>
        </w:rPr>
        <w:t>4</w:t>
      </w:r>
      <w:r w:rsidRPr="009322A9">
        <w:rPr>
          <w:rFonts w:ascii="Times New Roman" w:hAnsi="Times New Roman" w:cs="Times New Roman"/>
          <w:b/>
        </w:rPr>
        <w:t xml:space="preserve"> do Zapytania ofertowego</w:t>
      </w:r>
      <w:r w:rsidR="00621FB9" w:rsidRPr="009322A9">
        <w:rPr>
          <w:rFonts w:ascii="Times New Roman" w:hAnsi="Times New Roman" w:cs="Times New Roman"/>
          <w:b/>
        </w:rPr>
        <w:t>.</w:t>
      </w:r>
    </w:p>
    <w:p w:rsidR="007E29CE" w:rsidRPr="009322A9" w:rsidRDefault="0069476A" w:rsidP="00257D1D">
      <w:pPr>
        <w:rPr>
          <w:rFonts w:ascii="Times New Roman" w:hAnsi="Times New Roman" w:cs="Times New Roman"/>
        </w:rPr>
      </w:pPr>
      <w:r w:rsidRPr="009322A9">
        <w:rPr>
          <w:rFonts w:ascii="Times New Roman" w:hAnsi="Times New Roman" w:cs="Times New Roman"/>
        </w:rPr>
        <w:t>Nr postępowania: WWK.ZP.273.</w:t>
      </w:r>
      <w:r w:rsidR="009322A9" w:rsidRPr="009322A9">
        <w:rPr>
          <w:rFonts w:ascii="Times New Roman" w:hAnsi="Times New Roman" w:cs="Times New Roman"/>
        </w:rPr>
        <w:t>4</w:t>
      </w:r>
      <w:r w:rsidR="00257D1D" w:rsidRPr="009322A9">
        <w:rPr>
          <w:rFonts w:ascii="Times New Roman" w:hAnsi="Times New Roman" w:cs="Times New Roman"/>
        </w:rPr>
        <w:t>.2021</w:t>
      </w:r>
    </w:p>
    <w:p w:rsidR="009322A9" w:rsidRPr="009322A9" w:rsidRDefault="009322A9" w:rsidP="00257D1D">
      <w:pPr>
        <w:rPr>
          <w:rFonts w:ascii="Times New Roman" w:hAnsi="Times New Roman" w:cs="Times New Roman"/>
        </w:rPr>
      </w:pPr>
    </w:p>
    <w:p w:rsidR="00505CFC" w:rsidRPr="00505CFC" w:rsidRDefault="009B4111" w:rsidP="00505CFC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>
        <w:rPr>
          <w:rFonts w:ascii="Times New Roman" w:hAnsi="Times New Roman" w:cs="Times New Roman"/>
          <w:b/>
          <w:sz w:val="32"/>
          <w:u w:val="single"/>
        </w:rPr>
        <w:t xml:space="preserve">Oświadczenie </w:t>
      </w:r>
      <w:r w:rsidR="00A250BE">
        <w:rPr>
          <w:rFonts w:ascii="Times New Roman" w:hAnsi="Times New Roman" w:cs="Times New Roman"/>
          <w:b/>
          <w:sz w:val="32"/>
          <w:u w:val="single"/>
        </w:rPr>
        <w:t>Wykonawcy</w:t>
      </w:r>
    </w:p>
    <w:p w:rsidR="003A6BFD" w:rsidRDefault="003A6BFD" w:rsidP="003A6BFD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F1DFA" w:rsidRPr="00854744" w:rsidRDefault="00FF1DFA" w:rsidP="00FF1DFA">
      <w:pPr>
        <w:rPr>
          <w:rFonts w:cs="Calibri"/>
          <w:b/>
          <w:bCs/>
        </w:rPr>
      </w:pP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rPr>
          <w:rFonts w:eastAsia="Calibri" w:cs="Times New Roman"/>
          <w:b/>
          <w:bCs/>
          <w:lang w:eastAsia="pl-PL"/>
        </w:rPr>
      </w:pPr>
      <w:r w:rsidRPr="00157E3F">
        <w:rPr>
          <w:rFonts w:eastAsia="Calibri" w:cs="Times New Roman"/>
          <w:b/>
          <w:bCs/>
          <w:lang w:eastAsia="pl-PL"/>
        </w:rPr>
        <w:t>Wykonawca: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 xml:space="preserve">Nazwa(y) Wykonawcy(ów) 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>Adres(y) Wykonawcy(ów)</w:t>
      </w:r>
    </w:p>
    <w:p w:rsidR="009816E1" w:rsidRPr="009816E1" w:rsidRDefault="009816E1" w:rsidP="009816E1">
      <w:pPr>
        <w:spacing w:after="0" w:line="276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816E1">
        <w:rPr>
          <w:rFonts w:ascii="Times New Roman" w:hAnsi="Times New Roman" w:cs="Times New Roman"/>
          <w:sz w:val="24"/>
          <w:szCs w:val="24"/>
        </w:rPr>
        <w:t>Wielkopolska Wojewódzka Komenda</w:t>
      </w:r>
    </w:p>
    <w:p w:rsidR="009816E1" w:rsidRPr="009816E1" w:rsidRDefault="009816E1" w:rsidP="009816E1">
      <w:pPr>
        <w:spacing w:after="0" w:line="276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816E1">
        <w:rPr>
          <w:rFonts w:ascii="Times New Roman" w:hAnsi="Times New Roman" w:cs="Times New Roman"/>
          <w:sz w:val="24"/>
          <w:szCs w:val="24"/>
        </w:rPr>
        <w:t xml:space="preserve"> Ochotniczych Hufców Pracy w Poznaniu,</w:t>
      </w:r>
    </w:p>
    <w:p w:rsidR="009816E1" w:rsidRPr="009816E1" w:rsidRDefault="009816E1" w:rsidP="009816E1">
      <w:pPr>
        <w:spacing w:after="0" w:line="276" w:lineRule="auto"/>
        <w:ind w:left="3710" w:firstLine="538"/>
        <w:jc w:val="center"/>
        <w:rPr>
          <w:rFonts w:ascii="Times New Roman" w:hAnsi="Times New Roman" w:cs="Times New Roman"/>
          <w:sz w:val="24"/>
          <w:szCs w:val="24"/>
        </w:rPr>
      </w:pPr>
      <w:r w:rsidRPr="009816E1">
        <w:rPr>
          <w:rFonts w:ascii="Times New Roman" w:hAnsi="Times New Roman" w:cs="Times New Roman"/>
          <w:sz w:val="24"/>
          <w:szCs w:val="24"/>
        </w:rPr>
        <w:t xml:space="preserve">ul. 28 czerwca 1956 roku nr 211, </w:t>
      </w:r>
    </w:p>
    <w:p w:rsidR="009816E1" w:rsidRPr="009816E1" w:rsidRDefault="009816E1" w:rsidP="009816E1">
      <w:pPr>
        <w:spacing w:after="0" w:line="276" w:lineRule="auto"/>
        <w:ind w:left="2294"/>
        <w:jc w:val="center"/>
        <w:rPr>
          <w:rFonts w:ascii="Times New Roman" w:hAnsi="Times New Roman" w:cs="Times New Roman"/>
          <w:sz w:val="24"/>
          <w:szCs w:val="24"/>
        </w:rPr>
      </w:pPr>
      <w:r w:rsidRPr="009816E1">
        <w:rPr>
          <w:rFonts w:ascii="Times New Roman" w:hAnsi="Times New Roman" w:cs="Times New Roman"/>
          <w:sz w:val="24"/>
          <w:szCs w:val="24"/>
        </w:rPr>
        <w:t xml:space="preserve">   61-485 Poznań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ind w:left="4678"/>
        <w:jc w:val="both"/>
        <w:rPr>
          <w:rFonts w:eastAsia="Calibri" w:cs="Times New Roman"/>
          <w:lang w:eastAsia="pl-PL"/>
        </w:rPr>
      </w:pP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>Oświadczamy, że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 xml:space="preserve">1) spełniamy warunki udziału w postępowaniu o udzielenie zamówienia publicznego na </w:t>
      </w:r>
    </w:p>
    <w:p w:rsidR="001273AE" w:rsidRPr="001273AE" w:rsidRDefault="001273AE" w:rsidP="001273AE">
      <w:pPr>
        <w:jc w:val="center"/>
        <w:rPr>
          <w:rFonts w:ascii="Times New Roman" w:hAnsi="Times New Roman" w:cs="Times New Roman"/>
        </w:rPr>
      </w:pPr>
      <w:r w:rsidRPr="001273AE">
        <w:rPr>
          <w:rFonts w:ascii="Times New Roman" w:hAnsi="Times New Roman" w:cs="Times New Roman"/>
        </w:rPr>
        <w:t xml:space="preserve">Zakup fabrycznie nowego samochodu osobowego 5 miejscowego typu </w:t>
      </w:r>
      <w:proofErr w:type="spellStart"/>
      <w:r w:rsidRPr="001273AE">
        <w:rPr>
          <w:rFonts w:ascii="Times New Roman" w:hAnsi="Times New Roman" w:cs="Times New Roman"/>
        </w:rPr>
        <w:t>combivan</w:t>
      </w:r>
      <w:proofErr w:type="spellEnd"/>
      <w:r w:rsidRPr="001273AE">
        <w:rPr>
          <w:rFonts w:ascii="Times New Roman" w:hAnsi="Times New Roman" w:cs="Times New Roman"/>
        </w:rPr>
        <w:t xml:space="preserve"> na potrzeby Wielkopolskiej Wojewódzkiej Komendy Ochotniczych Hufców Pracy w Poznaniu, ul. 28 Czerwca 1956 r. nr 211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>2) posiadamy kompetencje lub uprawnienia do wykonywania działalności zawodowej  objętej niniejszym zamówieniem,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>3) posiadamy niezbędną wiedzę i doświadczenie,</w:t>
      </w:r>
    </w:p>
    <w:p w:rsidR="00ED5F9B" w:rsidRPr="00157E3F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>4) dysponujemy odpowiednim potencjałem technicznym oraz osobami zdolnymi do wykonania zamówienia,</w:t>
      </w:r>
    </w:p>
    <w:p w:rsidR="00ED5F9B" w:rsidRDefault="00ED5F9B" w:rsidP="00ED5F9B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lang w:eastAsia="pl-PL"/>
        </w:rPr>
      </w:pPr>
      <w:r w:rsidRPr="00157E3F">
        <w:rPr>
          <w:rFonts w:eastAsia="Calibri" w:cs="Times New Roman"/>
          <w:lang w:eastAsia="pl-PL"/>
        </w:rPr>
        <w:t>5) znajdujemy się w sytuacji ekonomicznej i finansowej zapewniającej wykonanie niniejszego zamówienia.</w:t>
      </w:r>
    </w:p>
    <w:p w:rsidR="003A6BFD" w:rsidRDefault="003A6BFD" w:rsidP="003A6BFD">
      <w:pPr>
        <w:spacing w:line="276" w:lineRule="auto"/>
        <w:jc w:val="both"/>
      </w:pPr>
    </w:p>
    <w:p w:rsidR="003A6BFD" w:rsidRDefault="003A6BFD" w:rsidP="003A6BFD">
      <w:pPr>
        <w:spacing w:line="276" w:lineRule="auto"/>
        <w:jc w:val="both"/>
      </w:pPr>
    </w:p>
    <w:p w:rsidR="003A6BFD" w:rsidRPr="00682E6F" w:rsidRDefault="003A6BFD" w:rsidP="003A6BFD">
      <w:pPr>
        <w:spacing w:after="0" w:line="240" w:lineRule="auto"/>
        <w:jc w:val="right"/>
      </w:pPr>
      <w:r w:rsidRPr="00506AC2">
        <w:rPr>
          <w:sz w:val="20"/>
        </w:rPr>
        <w:t>……</w:t>
      </w:r>
      <w:r>
        <w:rPr>
          <w:sz w:val="20"/>
        </w:rPr>
        <w:t>....</w:t>
      </w:r>
      <w:r w:rsidRPr="00506AC2">
        <w:rPr>
          <w:sz w:val="20"/>
        </w:rPr>
        <w:t>……</w:t>
      </w:r>
      <w:r>
        <w:rPr>
          <w:sz w:val="20"/>
        </w:rPr>
        <w:t>............................</w:t>
      </w:r>
      <w:r w:rsidRPr="00506AC2">
        <w:rPr>
          <w:sz w:val="20"/>
        </w:rPr>
        <w:t>……………………………………</w:t>
      </w:r>
    </w:p>
    <w:p w:rsidR="003A6BFD" w:rsidRPr="00506AC2" w:rsidRDefault="003A6BFD" w:rsidP="003A6BFD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        </w:t>
      </w:r>
      <w:r w:rsidRPr="00682E6F">
        <w:t>(</w:t>
      </w:r>
      <w:r w:rsidRPr="00506AC2">
        <w:rPr>
          <w:sz w:val="18"/>
        </w:rPr>
        <w:t>data i podpis Wykonawcy/Pełnomocnika)</w:t>
      </w:r>
    </w:p>
    <w:p w:rsidR="003A6BFD" w:rsidRDefault="003A6BFD" w:rsidP="003A6BFD">
      <w:pPr>
        <w:spacing w:after="0" w:line="240" w:lineRule="auto"/>
        <w:ind w:left="4956" w:firstLine="708"/>
        <w:jc w:val="center"/>
        <w:rPr>
          <w:sz w:val="18"/>
        </w:rPr>
      </w:pPr>
      <w:r w:rsidRPr="00506AC2">
        <w:rPr>
          <w:sz w:val="18"/>
        </w:rPr>
        <w:t>(w przypadku podpisu nieczytelnego</w:t>
      </w:r>
    </w:p>
    <w:p w:rsidR="009B4111" w:rsidRDefault="003A6BFD" w:rsidP="003A6BFD">
      <w:pPr>
        <w:spacing w:line="276" w:lineRule="auto"/>
        <w:ind w:left="4956" w:firstLine="708"/>
        <w:jc w:val="center"/>
      </w:pPr>
      <w:r w:rsidRPr="00506AC2">
        <w:rPr>
          <w:sz w:val="18"/>
        </w:rPr>
        <w:t xml:space="preserve"> wymagana jest pieczątka imienna</w:t>
      </w:r>
      <w:r>
        <w:rPr>
          <w:sz w:val="18"/>
        </w:rPr>
        <w:t>)</w:t>
      </w:r>
    </w:p>
    <w:p w:rsidR="009322A9" w:rsidRPr="009B4111" w:rsidRDefault="009322A9" w:rsidP="009B4111">
      <w:pPr>
        <w:jc w:val="center"/>
      </w:pPr>
    </w:p>
    <w:sectPr w:rsidR="009322A9" w:rsidRPr="009B4111" w:rsidSect="003A6BFD">
      <w:headerReference w:type="default" r:id="rId8"/>
      <w:footerReference w:type="default" r:id="rId9"/>
      <w:pgSz w:w="11906" w:h="16838"/>
      <w:pgMar w:top="1417" w:right="991" w:bottom="993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95C" w:rsidRDefault="00F7095C" w:rsidP="0068577F">
      <w:pPr>
        <w:spacing w:after="0" w:line="240" w:lineRule="auto"/>
      </w:pPr>
      <w:r>
        <w:separator/>
      </w:r>
    </w:p>
  </w:endnote>
  <w:endnote w:type="continuationSeparator" w:id="0">
    <w:p w:rsidR="00F7095C" w:rsidRDefault="00F7095C" w:rsidP="0068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9804244"/>
      <w:docPartObj>
        <w:docPartGallery w:val="Page Numbers (Bottom of Page)"/>
        <w:docPartUnique/>
      </w:docPartObj>
    </w:sdtPr>
    <w:sdtEndPr/>
    <w:sdtContent>
      <w:p w:rsidR="005D69FA" w:rsidRDefault="005D69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0BE">
          <w:rPr>
            <w:noProof/>
          </w:rPr>
          <w:t>1</w:t>
        </w:r>
        <w:r>
          <w:fldChar w:fldCharType="end"/>
        </w:r>
        <w:r w:rsidR="009B4111">
          <w:t>/1</w:t>
        </w:r>
      </w:p>
    </w:sdtContent>
  </w:sdt>
  <w:p w:rsidR="0071386F" w:rsidRDefault="00713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95C" w:rsidRDefault="00F7095C" w:rsidP="0068577F">
      <w:pPr>
        <w:spacing w:after="0" w:line="240" w:lineRule="auto"/>
      </w:pPr>
      <w:r>
        <w:separator/>
      </w:r>
    </w:p>
  </w:footnote>
  <w:footnote w:type="continuationSeparator" w:id="0">
    <w:p w:rsidR="00F7095C" w:rsidRDefault="00F7095C" w:rsidP="0068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7093" w:type="dxa"/>
      <w:tblInd w:w="-427" w:type="dxa"/>
      <w:tblLook w:val="04A0" w:firstRow="1" w:lastRow="0" w:firstColumn="1" w:lastColumn="0" w:noHBand="0" w:noVBand="1"/>
    </w:tblPr>
    <w:tblGrid>
      <w:gridCol w:w="1560"/>
      <w:gridCol w:w="5533"/>
    </w:tblGrid>
    <w:tr w:rsidR="0071386F" w:rsidTr="0031579A">
      <w:tc>
        <w:tcPr>
          <w:tcW w:w="1560" w:type="dxa"/>
          <w:tcBorders>
            <w:top w:val="nil"/>
            <w:left w:val="nil"/>
            <w:bottom w:val="nil"/>
            <w:right w:val="single" w:sz="8" w:space="0" w:color="44546A" w:themeColor="text2"/>
          </w:tcBorders>
          <w:vAlign w:val="center"/>
        </w:tcPr>
        <w:p w:rsidR="0071386F" w:rsidRDefault="0071386F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2E61482B" wp14:editId="651A6479">
                <wp:simplePos x="0" y="0"/>
                <wp:positionH relativeFrom="margin">
                  <wp:posOffset>179070</wp:posOffset>
                </wp:positionH>
                <wp:positionV relativeFrom="margin">
                  <wp:posOffset>-2540</wp:posOffset>
                </wp:positionV>
                <wp:extent cx="427990" cy="503555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odł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7990" cy="503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33" w:type="dxa"/>
          <w:tcBorders>
            <w:top w:val="nil"/>
            <w:left w:val="single" w:sz="8" w:space="0" w:color="44546A" w:themeColor="text2"/>
            <w:bottom w:val="nil"/>
            <w:right w:val="nil"/>
          </w:tcBorders>
        </w:tcPr>
        <w:p w:rsidR="0071386F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WIELKOPOLSKA</w:t>
          </w:r>
        </w:p>
        <w:p w:rsidR="0071386F" w:rsidRPr="00EF16C8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WOJEWÓDZKA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 xml:space="preserve"> KOMENDA 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ab/>
          </w:r>
        </w:p>
        <w:p w:rsidR="0071386F" w:rsidRPr="00EF16C8" w:rsidRDefault="0071386F" w:rsidP="0068577F">
          <w:pPr>
            <w:keepNext/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OCHOTNICZYCH HUFCÓW PRACY</w:t>
          </w:r>
        </w:p>
        <w:p w:rsidR="0071386F" w:rsidRPr="00F5729E" w:rsidRDefault="0071386F" w:rsidP="0068577F">
          <w:pPr>
            <w:keepNext/>
            <w:spacing w:line="260" w:lineRule="atLeast"/>
            <w:ind w:left="322"/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Państwowa Jednostka Budżetowa</w:t>
          </w:r>
        </w:p>
        <w:p w:rsidR="0071386F" w:rsidRPr="0068577F" w:rsidRDefault="0071386F" w:rsidP="0068577F">
          <w:pPr>
            <w:keepNext/>
            <w:spacing w:line="260" w:lineRule="atLeast"/>
            <w:ind w:left="322"/>
            <w:rPr>
              <w:rFonts w:ascii="Palatino Linotype" w:eastAsia="Calibri" w:hAnsi="Palatino Linotype" w:cs="Calibri"/>
              <w:bCs/>
              <w:noProof/>
              <w:color w:val="003B6F"/>
              <w:spacing w:val="20"/>
              <w:sz w:val="20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Ministerstwa Rozwoju, Pracy i Technologii</w:t>
          </w:r>
        </w:p>
      </w:tc>
    </w:tr>
  </w:tbl>
  <w:p w:rsidR="0071386F" w:rsidRDefault="0071386F">
    <w:pPr>
      <w:pStyle w:val="Nagwek"/>
    </w:pPr>
  </w:p>
  <w:p w:rsidR="0071386F" w:rsidRDefault="00713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017"/>
    <w:multiLevelType w:val="hybridMultilevel"/>
    <w:tmpl w:val="C6FAE52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411C23"/>
    <w:multiLevelType w:val="hybridMultilevel"/>
    <w:tmpl w:val="2DAECCF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04141C2A"/>
    <w:multiLevelType w:val="hybridMultilevel"/>
    <w:tmpl w:val="360CDF2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2578FD"/>
    <w:multiLevelType w:val="hybridMultilevel"/>
    <w:tmpl w:val="79504F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603A9"/>
    <w:multiLevelType w:val="hybridMultilevel"/>
    <w:tmpl w:val="22267FBC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69021F"/>
    <w:multiLevelType w:val="hybridMultilevel"/>
    <w:tmpl w:val="57E2EC42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151152B9"/>
    <w:multiLevelType w:val="hybridMultilevel"/>
    <w:tmpl w:val="8EE44E06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1B2F1636"/>
    <w:multiLevelType w:val="hybridMultilevel"/>
    <w:tmpl w:val="7CE02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31936"/>
    <w:multiLevelType w:val="hybridMultilevel"/>
    <w:tmpl w:val="DFA088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6F7797E"/>
    <w:multiLevelType w:val="hybridMultilevel"/>
    <w:tmpl w:val="5C1ACDF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C014EA"/>
    <w:multiLevelType w:val="hybridMultilevel"/>
    <w:tmpl w:val="E30CC8B8"/>
    <w:lvl w:ilvl="0" w:tplc="6CFEBB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590672"/>
    <w:multiLevelType w:val="hybridMultilevel"/>
    <w:tmpl w:val="5AD06066"/>
    <w:lvl w:ilvl="0" w:tplc="C9A8E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0971BA0"/>
    <w:multiLevelType w:val="hybridMultilevel"/>
    <w:tmpl w:val="E1C4C1F0"/>
    <w:lvl w:ilvl="0" w:tplc="DF50797A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 w15:restartNumberingAfterBreak="0">
    <w:nsid w:val="42E75B38"/>
    <w:multiLevelType w:val="hybridMultilevel"/>
    <w:tmpl w:val="915E5F42"/>
    <w:lvl w:ilvl="0" w:tplc="041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106D4B"/>
    <w:multiLevelType w:val="hybridMultilevel"/>
    <w:tmpl w:val="317CD8E2"/>
    <w:lvl w:ilvl="0" w:tplc="27E0292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9DA02EE"/>
    <w:multiLevelType w:val="hybridMultilevel"/>
    <w:tmpl w:val="074C6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46DE0"/>
    <w:multiLevelType w:val="hybridMultilevel"/>
    <w:tmpl w:val="03B810BC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C7B4C26"/>
    <w:multiLevelType w:val="hybridMultilevel"/>
    <w:tmpl w:val="2920304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E138E"/>
    <w:multiLevelType w:val="hybridMultilevel"/>
    <w:tmpl w:val="BF06E0A4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 w15:restartNumberingAfterBreak="0">
    <w:nsid w:val="517E127B"/>
    <w:multiLevelType w:val="hybridMultilevel"/>
    <w:tmpl w:val="E16ED420"/>
    <w:lvl w:ilvl="0" w:tplc="D9CAAD9C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59AE3EE5"/>
    <w:multiLevelType w:val="hybridMultilevel"/>
    <w:tmpl w:val="D6982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BE2473"/>
    <w:multiLevelType w:val="hybridMultilevel"/>
    <w:tmpl w:val="D11E2648"/>
    <w:lvl w:ilvl="0" w:tplc="EDE277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2" w15:restartNumberingAfterBreak="0">
    <w:nsid w:val="61E438A7"/>
    <w:multiLevelType w:val="hybridMultilevel"/>
    <w:tmpl w:val="392E2C30"/>
    <w:lvl w:ilvl="0" w:tplc="5516C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23480E"/>
    <w:multiLevelType w:val="hybridMultilevel"/>
    <w:tmpl w:val="9B9C1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1E308A"/>
    <w:multiLevelType w:val="hybridMultilevel"/>
    <w:tmpl w:val="AD36A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0C80472"/>
    <w:multiLevelType w:val="hybridMultilevel"/>
    <w:tmpl w:val="41C6C2F4"/>
    <w:lvl w:ilvl="0" w:tplc="F5B48532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6" w15:restartNumberingAfterBreak="0">
    <w:nsid w:val="72D646B0"/>
    <w:multiLevelType w:val="hybridMultilevel"/>
    <w:tmpl w:val="8EB6668E"/>
    <w:lvl w:ilvl="0" w:tplc="4BB4A8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6FD2689"/>
    <w:multiLevelType w:val="hybridMultilevel"/>
    <w:tmpl w:val="D6A037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619C5"/>
    <w:multiLevelType w:val="hybridMultilevel"/>
    <w:tmpl w:val="84E4C10A"/>
    <w:lvl w:ilvl="0" w:tplc="ADC288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7"/>
  </w:num>
  <w:num w:numId="2">
    <w:abstractNumId w:val="2"/>
  </w:num>
  <w:num w:numId="3">
    <w:abstractNumId w:val="13"/>
  </w:num>
  <w:num w:numId="4">
    <w:abstractNumId w:val="7"/>
  </w:num>
  <w:num w:numId="5">
    <w:abstractNumId w:val="9"/>
  </w:num>
  <w:num w:numId="6">
    <w:abstractNumId w:val="23"/>
  </w:num>
  <w:num w:numId="7">
    <w:abstractNumId w:val="0"/>
  </w:num>
  <w:num w:numId="8">
    <w:abstractNumId w:val="11"/>
  </w:num>
  <w:num w:numId="9">
    <w:abstractNumId w:val="26"/>
  </w:num>
  <w:num w:numId="10">
    <w:abstractNumId w:val="16"/>
  </w:num>
  <w:num w:numId="11">
    <w:abstractNumId w:val="10"/>
  </w:num>
  <w:num w:numId="12">
    <w:abstractNumId w:val="22"/>
  </w:num>
  <w:num w:numId="13">
    <w:abstractNumId w:val="8"/>
  </w:num>
  <w:num w:numId="14">
    <w:abstractNumId w:val="21"/>
  </w:num>
  <w:num w:numId="15">
    <w:abstractNumId w:val="12"/>
  </w:num>
  <w:num w:numId="16">
    <w:abstractNumId w:val="27"/>
  </w:num>
  <w:num w:numId="17">
    <w:abstractNumId w:val="19"/>
  </w:num>
  <w:num w:numId="18">
    <w:abstractNumId w:val="5"/>
  </w:num>
  <w:num w:numId="19">
    <w:abstractNumId w:val="6"/>
  </w:num>
  <w:num w:numId="20">
    <w:abstractNumId w:val="18"/>
  </w:num>
  <w:num w:numId="21">
    <w:abstractNumId w:val="24"/>
  </w:num>
  <w:num w:numId="22">
    <w:abstractNumId w:val="1"/>
  </w:num>
  <w:num w:numId="23">
    <w:abstractNumId w:val="25"/>
  </w:num>
  <w:num w:numId="24">
    <w:abstractNumId w:val="20"/>
  </w:num>
  <w:num w:numId="25">
    <w:abstractNumId w:val="4"/>
  </w:num>
  <w:num w:numId="26">
    <w:abstractNumId w:val="3"/>
  </w:num>
  <w:num w:numId="27">
    <w:abstractNumId w:val="15"/>
  </w:num>
  <w:num w:numId="28">
    <w:abstractNumId w:val="28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CE"/>
    <w:rsid w:val="00002C4F"/>
    <w:rsid w:val="00035231"/>
    <w:rsid w:val="00062C0B"/>
    <w:rsid w:val="000915BA"/>
    <w:rsid w:val="000C76F6"/>
    <w:rsid w:val="000D66E9"/>
    <w:rsid w:val="001008C1"/>
    <w:rsid w:val="001273AE"/>
    <w:rsid w:val="001744B8"/>
    <w:rsid w:val="001D2890"/>
    <w:rsid w:val="001E641E"/>
    <w:rsid w:val="00257D1D"/>
    <w:rsid w:val="00262F9F"/>
    <w:rsid w:val="00286DFA"/>
    <w:rsid w:val="0031579A"/>
    <w:rsid w:val="0039742D"/>
    <w:rsid w:val="003A6BFD"/>
    <w:rsid w:val="003D3320"/>
    <w:rsid w:val="00465229"/>
    <w:rsid w:val="004B5113"/>
    <w:rsid w:val="004C22C0"/>
    <w:rsid w:val="004D01A5"/>
    <w:rsid w:val="005042B7"/>
    <w:rsid w:val="00505CFC"/>
    <w:rsid w:val="005A6A2F"/>
    <w:rsid w:val="005D3362"/>
    <w:rsid w:val="005D69FA"/>
    <w:rsid w:val="00621FB9"/>
    <w:rsid w:val="00621FC9"/>
    <w:rsid w:val="006350C0"/>
    <w:rsid w:val="00662C28"/>
    <w:rsid w:val="0068577F"/>
    <w:rsid w:val="0069476A"/>
    <w:rsid w:val="006E018B"/>
    <w:rsid w:val="0071386F"/>
    <w:rsid w:val="0072626D"/>
    <w:rsid w:val="00747AF3"/>
    <w:rsid w:val="007546D3"/>
    <w:rsid w:val="00797E7F"/>
    <w:rsid w:val="007B32F2"/>
    <w:rsid w:val="007E29CE"/>
    <w:rsid w:val="007E4BBC"/>
    <w:rsid w:val="007F6B0B"/>
    <w:rsid w:val="00826EDD"/>
    <w:rsid w:val="00840537"/>
    <w:rsid w:val="008431CE"/>
    <w:rsid w:val="00847BA4"/>
    <w:rsid w:val="00861AAC"/>
    <w:rsid w:val="0086768E"/>
    <w:rsid w:val="00867C65"/>
    <w:rsid w:val="00873FBF"/>
    <w:rsid w:val="008A475A"/>
    <w:rsid w:val="008E4ABA"/>
    <w:rsid w:val="00907CF7"/>
    <w:rsid w:val="009322A9"/>
    <w:rsid w:val="00933D56"/>
    <w:rsid w:val="00956D4A"/>
    <w:rsid w:val="0096530C"/>
    <w:rsid w:val="0097199B"/>
    <w:rsid w:val="009736A7"/>
    <w:rsid w:val="009816E1"/>
    <w:rsid w:val="00986A14"/>
    <w:rsid w:val="0099333D"/>
    <w:rsid w:val="009B4111"/>
    <w:rsid w:val="009D3655"/>
    <w:rsid w:val="009E1ADC"/>
    <w:rsid w:val="00A02B4C"/>
    <w:rsid w:val="00A13C8A"/>
    <w:rsid w:val="00A16F3D"/>
    <w:rsid w:val="00A250BE"/>
    <w:rsid w:val="00A35D34"/>
    <w:rsid w:val="00A67C68"/>
    <w:rsid w:val="00AC3531"/>
    <w:rsid w:val="00B022A4"/>
    <w:rsid w:val="00B059BA"/>
    <w:rsid w:val="00B51C0B"/>
    <w:rsid w:val="00BC4D49"/>
    <w:rsid w:val="00BC4ED1"/>
    <w:rsid w:val="00BE325A"/>
    <w:rsid w:val="00C42AE4"/>
    <w:rsid w:val="00C82131"/>
    <w:rsid w:val="00CA001D"/>
    <w:rsid w:val="00CB1C98"/>
    <w:rsid w:val="00CC4F92"/>
    <w:rsid w:val="00CD0CAD"/>
    <w:rsid w:val="00CD73C1"/>
    <w:rsid w:val="00D61A27"/>
    <w:rsid w:val="00D80A6C"/>
    <w:rsid w:val="00DA583B"/>
    <w:rsid w:val="00DD2CFF"/>
    <w:rsid w:val="00E30746"/>
    <w:rsid w:val="00E47A5E"/>
    <w:rsid w:val="00E70C25"/>
    <w:rsid w:val="00E70D7B"/>
    <w:rsid w:val="00ED5F9B"/>
    <w:rsid w:val="00EF16C8"/>
    <w:rsid w:val="00F35D6B"/>
    <w:rsid w:val="00F42283"/>
    <w:rsid w:val="00F5729E"/>
    <w:rsid w:val="00F7095C"/>
    <w:rsid w:val="00F84755"/>
    <w:rsid w:val="00FD529E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5DAD2"/>
  <w15:chartTrackingRefBased/>
  <w15:docId w15:val="{F3FDD23C-822E-40C9-8D38-834F2FE0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77F"/>
  </w:style>
  <w:style w:type="paragraph" w:styleId="Stopka">
    <w:name w:val="footer"/>
    <w:basedOn w:val="Normalny"/>
    <w:link w:val="Stopka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77F"/>
  </w:style>
  <w:style w:type="table" w:styleId="Tabela-Siatka">
    <w:name w:val="Table Grid"/>
    <w:basedOn w:val="Standardowy"/>
    <w:uiPriority w:val="39"/>
    <w:rsid w:val="00685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8577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CF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621FB9"/>
    <w:rPr>
      <w:color w:val="808080"/>
    </w:rPr>
  </w:style>
  <w:style w:type="paragraph" w:styleId="Akapitzlist">
    <w:name w:val="List Paragraph"/>
    <w:aliases w:val="CW_Lista,normalny tekst,L1,List Paragraph,Akapit z listą5,Podsis rysunku,x.,BulletC"/>
    <w:basedOn w:val="Normalny"/>
    <w:link w:val="AkapitzlistZnak"/>
    <w:uiPriority w:val="34"/>
    <w:qFormat/>
    <w:rsid w:val="007E29CE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843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4ED1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ormalny tekst Znak,L1 Znak,List Paragraph Znak,Akapit z listą5 Znak,Podsis rysunku Znak,x. Znak,BulletC Znak"/>
    <w:link w:val="Akapitzlist"/>
    <w:uiPriority w:val="34"/>
    <w:qFormat/>
    <w:rsid w:val="00E3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styna%20Kaczmarek\Desktop\Papier%20firmowy-WK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33D18-8403-4022-9C4B-C2EF0FE2F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firmowy-WK</Template>
  <TotalTime>11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Kaczmarek</dc:creator>
  <cp:keywords/>
  <dc:description/>
  <cp:lastModifiedBy>Stefan</cp:lastModifiedBy>
  <cp:revision>7</cp:revision>
  <cp:lastPrinted>2021-07-29T07:40:00Z</cp:lastPrinted>
  <dcterms:created xsi:type="dcterms:W3CDTF">2021-07-29T07:43:00Z</dcterms:created>
  <dcterms:modified xsi:type="dcterms:W3CDTF">2021-07-29T08:27:00Z</dcterms:modified>
</cp:coreProperties>
</file>